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4BB23" w14:textId="6252D261" w:rsidR="001943AC" w:rsidRPr="008024FB" w:rsidRDefault="00820307" w:rsidP="00D01028">
      <w:pPr>
        <w:jc w:val="right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 xml:space="preserve"> </w:t>
      </w:r>
      <w:r w:rsidR="00D01028">
        <w:rPr>
          <w:rFonts w:asciiTheme="minorHAnsi" w:hAnsiTheme="minorHAnsi"/>
          <w:sz w:val="24"/>
          <w:szCs w:val="24"/>
          <w:lang w:val="en-GB"/>
        </w:rPr>
        <w:t xml:space="preserve"> September 201</w:t>
      </w:r>
      <w:r>
        <w:rPr>
          <w:rFonts w:asciiTheme="minorHAnsi" w:hAnsiTheme="minorHAnsi"/>
          <w:sz w:val="24"/>
          <w:szCs w:val="24"/>
          <w:lang w:val="en-GB"/>
        </w:rPr>
        <w:t>8</w:t>
      </w:r>
    </w:p>
    <w:p w14:paraId="1A6BFB91" w14:textId="1DF172EF" w:rsidR="00A12416" w:rsidRPr="008024FB" w:rsidRDefault="00A12416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Dear </w:t>
      </w:r>
      <w:r w:rsidR="00123D6F">
        <w:rPr>
          <w:rFonts w:asciiTheme="minorHAnsi" w:hAnsiTheme="minorHAnsi" w:cs="Arial"/>
          <w:sz w:val="24"/>
          <w:szCs w:val="24"/>
          <w:lang w:val="en-GB"/>
        </w:rPr>
        <w:t>P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arents</w:t>
      </w:r>
      <w:r w:rsidR="008024FB" w:rsidRPr="008024FB">
        <w:rPr>
          <w:rFonts w:asciiTheme="minorHAnsi" w:hAnsiTheme="minorHAnsi" w:cs="Arial"/>
          <w:sz w:val="24"/>
          <w:szCs w:val="24"/>
          <w:lang w:val="en-GB"/>
        </w:rPr>
        <w:t>/</w:t>
      </w:r>
      <w:r w:rsidR="00123D6F">
        <w:rPr>
          <w:rFonts w:asciiTheme="minorHAnsi" w:hAnsiTheme="minorHAnsi" w:cs="Arial"/>
          <w:sz w:val="24"/>
          <w:szCs w:val="24"/>
          <w:lang w:val="en-GB"/>
        </w:rPr>
        <w:t>Carers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,</w:t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</w:p>
    <w:p w14:paraId="0B753751" w14:textId="77EEEFB4" w:rsidR="008009A7" w:rsidRDefault="00A12416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Welcome to Year </w:t>
      </w:r>
      <w:r w:rsidR="008F569D">
        <w:rPr>
          <w:rFonts w:asciiTheme="minorHAnsi" w:hAnsiTheme="minorHAnsi" w:cs="Arial"/>
          <w:sz w:val="24"/>
          <w:szCs w:val="24"/>
          <w:lang w:val="en-GB"/>
        </w:rPr>
        <w:t>3</w:t>
      </w:r>
      <w:r w:rsidR="001943AC">
        <w:rPr>
          <w:rFonts w:asciiTheme="minorHAnsi" w:hAnsiTheme="minorHAnsi" w:cs="Arial"/>
          <w:sz w:val="24"/>
          <w:szCs w:val="24"/>
          <w:lang w:val="en-GB"/>
        </w:rPr>
        <w:t xml:space="preserve">! </w:t>
      </w:r>
    </w:p>
    <w:p w14:paraId="536179A6" w14:textId="423D0D15" w:rsidR="00EF040F" w:rsidRDefault="008009A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 xml:space="preserve"> H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>ere are a few things to help you</w:t>
      </w:r>
      <w:r w:rsidR="008024FB">
        <w:rPr>
          <w:rFonts w:asciiTheme="minorHAnsi" w:hAnsiTheme="minorHAnsi" w:cs="Arial"/>
          <w:sz w:val="24"/>
          <w:szCs w:val="24"/>
          <w:lang w:val="en-GB"/>
        </w:rPr>
        <w:t xml:space="preserve"> throughout the year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>.</w:t>
      </w:r>
    </w:p>
    <w:p w14:paraId="02A37D9D" w14:textId="07D57B4A" w:rsidR="00EF040F" w:rsidRDefault="00564174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The</w:t>
      </w:r>
      <w:r w:rsidR="00EF040F">
        <w:rPr>
          <w:rFonts w:asciiTheme="minorHAnsi" w:hAnsiTheme="minorHAnsi" w:cs="Arial"/>
          <w:sz w:val="24"/>
          <w:szCs w:val="24"/>
          <w:lang w:val="en-GB"/>
        </w:rPr>
        <w:t xml:space="preserve"> children </w:t>
      </w:r>
      <w:r w:rsidR="008F569D">
        <w:rPr>
          <w:rFonts w:asciiTheme="minorHAnsi" w:hAnsiTheme="minorHAnsi" w:cs="Arial"/>
          <w:sz w:val="24"/>
          <w:szCs w:val="24"/>
          <w:lang w:val="en-GB"/>
        </w:rPr>
        <w:t>are now in</w:t>
      </w:r>
      <w:r w:rsidR="00EF040F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Key Stage 2 and getting to grips with their </w:t>
      </w:r>
      <w:r w:rsidR="00D01028">
        <w:rPr>
          <w:rFonts w:asciiTheme="minorHAnsi" w:hAnsiTheme="minorHAnsi" w:cs="Arial"/>
          <w:sz w:val="24"/>
          <w:szCs w:val="24"/>
          <w:lang w:val="en-GB"/>
        </w:rPr>
        <w:t>new curriculum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, their </w:t>
      </w:r>
      <w:r w:rsidR="00D01028" w:rsidRPr="00D01028">
        <w:rPr>
          <w:rFonts w:asciiTheme="minorHAnsi" w:hAnsiTheme="minorHAnsi" w:cs="Arial"/>
          <w:sz w:val="24"/>
          <w:szCs w:val="24"/>
          <w:lang w:val="en-GB"/>
        </w:rPr>
        <w:t xml:space="preserve">new location in the school building </w:t>
      </w:r>
      <w:r w:rsidR="008F569D">
        <w:rPr>
          <w:rFonts w:asciiTheme="minorHAnsi" w:hAnsiTheme="minorHAnsi" w:cs="Arial"/>
          <w:sz w:val="24"/>
          <w:szCs w:val="24"/>
          <w:lang w:val="en-GB"/>
        </w:rPr>
        <w:t>and a more responsible role about the school.</w:t>
      </w:r>
      <w:r w:rsidR="00EF040F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It is a big step for them but they have made a </w:t>
      </w:r>
      <w:r w:rsidR="008009A7">
        <w:rPr>
          <w:rFonts w:asciiTheme="minorHAnsi" w:hAnsiTheme="minorHAnsi" w:cs="Arial"/>
          <w:sz w:val="24"/>
          <w:szCs w:val="24"/>
          <w:lang w:val="en-GB"/>
        </w:rPr>
        <w:t xml:space="preserve">very </w:t>
      </w:r>
      <w:r w:rsidR="008F569D">
        <w:rPr>
          <w:rFonts w:asciiTheme="minorHAnsi" w:hAnsiTheme="minorHAnsi" w:cs="Arial"/>
          <w:sz w:val="24"/>
          <w:szCs w:val="24"/>
          <w:lang w:val="en-GB"/>
        </w:rPr>
        <w:t>g</w:t>
      </w:r>
      <w:r w:rsidR="008009A7">
        <w:rPr>
          <w:rFonts w:asciiTheme="minorHAnsi" w:hAnsiTheme="minorHAnsi" w:cs="Arial"/>
          <w:sz w:val="24"/>
          <w:szCs w:val="24"/>
          <w:lang w:val="en-GB"/>
        </w:rPr>
        <w:t>ood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 start.  </w:t>
      </w:r>
    </w:p>
    <w:p w14:paraId="3236301F" w14:textId="77777777" w:rsidR="00564174" w:rsidRDefault="00564174" w:rsidP="00564174">
      <w:pPr>
        <w:jc w:val="both"/>
        <w:rPr>
          <w:sz w:val="24"/>
          <w:szCs w:val="24"/>
        </w:rPr>
      </w:pPr>
      <w:r w:rsidRPr="00522942">
        <w:rPr>
          <w:sz w:val="24"/>
          <w:szCs w:val="24"/>
        </w:rPr>
        <w:t xml:space="preserve">Please find attached a copy of the Year </w:t>
      </w:r>
      <w:r>
        <w:rPr>
          <w:sz w:val="24"/>
          <w:szCs w:val="24"/>
        </w:rPr>
        <w:t>3</w:t>
      </w:r>
      <w:r w:rsidRPr="00522942">
        <w:rPr>
          <w:sz w:val="24"/>
          <w:szCs w:val="24"/>
        </w:rPr>
        <w:t xml:space="preserve"> timetable and a curriculum mind map</w:t>
      </w:r>
      <w:r>
        <w:rPr>
          <w:sz w:val="24"/>
          <w:szCs w:val="24"/>
        </w:rPr>
        <w:t>.</w:t>
      </w:r>
    </w:p>
    <w:p w14:paraId="6A1A5A3E" w14:textId="2B67FCDB" w:rsidR="007A20DA" w:rsidRPr="007A20DA" w:rsidRDefault="007A20DA" w:rsidP="00D02F59">
      <w:pPr>
        <w:jc w:val="both"/>
        <w:rPr>
          <w:sz w:val="24"/>
          <w:szCs w:val="24"/>
          <w:u w:val="single"/>
        </w:rPr>
      </w:pPr>
      <w:r w:rsidRPr="007A20DA">
        <w:rPr>
          <w:sz w:val="24"/>
          <w:szCs w:val="24"/>
          <w:u w:val="single"/>
        </w:rPr>
        <w:t>Uniform/ personal belongings</w:t>
      </w:r>
    </w:p>
    <w:p w14:paraId="68E186DF" w14:textId="2F7B36E4" w:rsidR="00EF040F" w:rsidRPr="00A56783" w:rsidRDefault="008F569D" w:rsidP="00D02F59">
      <w:pPr>
        <w:jc w:val="both"/>
        <w:rPr>
          <w:sz w:val="24"/>
          <w:szCs w:val="24"/>
        </w:rPr>
      </w:pPr>
      <w:r>
        <w:rPr>
          <w:sz w:val="24"/>
          <w:szCs w:val="24"/>
        </w:rPr>
        <w:t>Year 3</w:t>
      </w:r>
      <w:r w:rsidR="00EF040F" w:rsidRPr="00A56783">
        <w:rPr>
          <w:sz w:val="24"/>
          <w:szCs w:val="24"/>
        </w:rPr>
        <w:t xml:space="preserve"> have </w:t>
      </w:r>
      <w:r w:rsidR="00EF040F" w:rsidRPr="008009A7">
        <w:rPr>
          <w:sz w:val="24"/>
          <w:szCs w:val="24"/>
        </w:rPr>
        <w:t>Games</w:t>
      </w:r>
      <w:r w:rsidR="00EF040F" w:rsidRPr="00A56783">
        <w:rPr>
          <w:sz w:val="24"/>
          <w:szCs w:val="24"/>
        </w:rPr>
        <w:t xml:space="preserve"> on </w:t>
      </w:r>
      <w:r w:rsidR="00EF040F" w:rsidRPr="00B4372A">
        <w:rPr>
          <w:sz w:val="24"/>
          <w:szCs w:val="24"/>
        </w:rPr>
        <w:t>Wednesday</w:t>
      </w:r>
      <w:r w:rsidR="00EF040F" w:rsidRPr="00A56783">
        <w:rPr>
          <w:sz w:val="24"/>
          <w:szCs w:val="24"/>
        </w:rPr>
        <w:t xml:space="preserve"> </w:t>
      </w:r>
      <w:r w:rsidR="00B4372A" w:rsidRPr="00A56783">
        <w:rPr>
          <w:sz w:val="24"/>
          <w:szCs w:val="24"/>
        </w:rPr>
        <w:t>morning</w:t>
      </w:r>
      <w:r w:rsidR="00B4372A" w:rsidRPr="00A56783">
        <w:rPr>
          <w:sz w:val="24"/>
          <w:szCs w:val="24"/>
        </w:rPr>
        <w:t xml:space="preserve"> </w:t>
      </w:r>
      <w:r w:rsidR="00EF040F" w:rsidRPr="00A56783">
        <w:rPr>
          <w:sz w:val="24"/>
          <w:szCs w:val="24"/>
        </w:rPr>
        <w:t xml:space="preserve">and </w:t>
      </w:r>
      <w:r w:rsidRPr="00B4372A">
        <w:rPr>
          <w:sz w:val="24"/>
          <w:szCs w:val="24"/>
        </w:rPr>
        <w:t>Friday</w:t>
      </w:r>
      <w:r w:rsidR="00EF040F" w:rsidRPr="00A56783">
        <w:rPr>
          <w:sz w:val="24"/>
          <w:szCs w:val="24"/>
        </w:rPr>
        <w:t xml:space="preserve"> </w:t>
      </w:r>
      <w:r w:rsidR="00B4372A" w:rsidRPr="00A56783">
        <w:rPr>
          <w:sz w:val="24"/>
          <w:szCs w:val="24"/>
        </w:rPr>
        <w:t>afternoon</w:t>
      </w:r>
      <w:r w:rsidR="00EF040F" w:rsidRPr="00A56783">
        <w:rPr>
          <w:sz w:val="24"/>
          <w:szCs w:val="24"/>
        </w:rPr>
        <w:t>. Please ensure that they have their kit in school every day. This should include proper trainers for outdoor games</w:t>
      </w:r>
      <w:r w:rsidR="00C5062C">
        <w:rPr>
          <w:sz w:val="24"/>
          <w:szCs w:val="24"/>
        </w:rPr>
        <w:t>,</w:t>
      </w:r>
      <w:r w:rsidR="00EF040F" w:rsidRPr="00A56783">
        <w:rPr>
          <w:sz w:val="24"/>
          <w:szCs w:val="24"/>
        </w:rPr>
        <w:t xml:space="preserve"> a spare pair of socks, t-shirt, shorts above the knee for gymnastics and a warm tracksuit for outdoor games. When the weather is very cold, gloves and a woolly hat may also be worn. It is school policy that long hair is </w:t>
      </w:r>
      <w:r w:rsidR="00D7659C">
        <w:rPr>
          <w:sz w:val="24"/>
          <w:szCs w:val="24"/>
        </w:rPr>
        <w:t xml:space="preserve">always </w:t>
      </w:r>
      <w:r w:rsidR="00EF040F" w:rsidRPr="00A56783">
        <w:rPr>
          <w:sz w:val="24"/>
          <w:szCs w:val="24"/>
        </w:rPr>
        <w:t xml:space="preserve">tied </w:t>
      </w:r>
      <w:r w:rsidR="00D7659C">
        <w:rPr>
          <w:sz w:val="24"/>
          <w:szCs w:val="24"/>
        </w:rPr>
        <w:t>back</w:t>
      </w:r>
      <w:r w:rsidR="00EF040F" w:rsidRPr="00A56783">
        <w:rPr>
          <w:sz w:val="24"/>
          <w:szCs w:val="24"/>
        </w:rPr>
        <w:t xml:space="preserve"> and no </w:t>
      </w:r>
      <w:r w:rsidR="00522942" w:rsidRPr="00A56783">
        <w:rPr>
          <w:sz w:val="24"/>
          <w:szCs w:val="24"/>
        </w:rPr>
        <w:t>jewelry</w:t>
      </w:r>
      <w:r w:rsidR="00EF040F" w:rsidRPr="00A56783">
        <w:rPr>
          <w:sz w:val="24"/>
          <w:szCs w:val="24"/>
        </w:rPr>
        <w:t xml:space="preserve"> or watches are to be worn for Games or P.E. Ear studs must be removed wherever possible or taped.   </w:t>
      </w:r>
    </w:p>
    <w:p w14:paraId="525F1B1C" w14:textId="01F81B50" w:rsidR="00EF040F" w:rsidRDefault="00EF040F" w:rsidP="00D02F59">
      <w:pPr>
        <w:jc w:val="both"/>
        <w:rPr>
          <w:sz w:val="24"/>
          <w:szCs w:val="24"/>
        </w:rPr>
      </w:pPr>
      <w:r w:rsidRPr="00A56783">
        <w:rPr>
          <w:sz w:val="24"/>
          <w:szCs w:val="24"/>
        </w:rPr>
        <w:t xml:space="preserve">Please </w:t>
      </w:r>
      <w:r w:rsidR="00B4372A">
        <w:rPr>
          <w:sz w:val="24"/>
          <w:szCs w:val="24"/>
        </w:rPr>
        <w:t>name all</w:t>
      </w:r>
      <w:r w:rsidRPr="00A56783">
        <w:rPr>
          <w:sz w:val="24"/>
          <w:szCs w:val="24"/>
        </w:rPr>
        <w:t xml:space="preserve"> school uniform</w:t>
      </w:r>
      <w:r w:rsidR="00B4372A">
        <w:rPr>
          <w:sz w:val="24"/>
          <w:szCs w:val="24"/>
        </w:rPr>
        <w:t xml:space="preserve"> items</w:t>
      </w:r>
      <w:r w:rsidRPr="00A56783">
        <w:rPr>
          <w:sz w:val="24"/>
          <w:szCs w:val="24"/>
        </w:rPr>
        <w:t>, PE kit and water bottles to avoid personal belongings being misplaced</w:t>
      </w:r>
      <w:r w:rsidR="00B4372A">
        <w:rPr>
          <w:sz w:val="24"/>
          <w:szCs w:val="24"/>
        </w:rPr>
        <w:t>,</w:t>
      </w:r>
      <w:r w:rsidRPr="00A56783">
        <w:rPr>
          <w:sz w:val="24"/>
          <w:szCs w:val="24"/>
        </w:rPr>
        <w:t xml:space="preserve"> as children move around the school. </w:t>
      </w:r>
      <w:r w:rsidR="001943AC">
        <w:rPr>
          <w:sz w:val="24"/>
          <w:szCs w:val="24"/>
        </w:rPr>
        <w:t>You may wish to provide your child with a packet of hair clips/ ties and/or a s</w:t>
      </w:r>
      <w:r w:rsidR="00B4372A">
        <w:rPr>
          <w:sz w:val="24"/>
          <w:szCs w:val="24"/>
        </w:rPr>
        <w:t>mall comb to keep in their tray - particularly</w:t>
      </w:r>
      <w:r w:rsidR="001943AC">
        <w:rPr>
          <w:sz w:val="24"/>
          <w:szCs w:val="24"/>
        </w:rPr>
        <w:t xml:space="preserve"> if their hair is ‘high maintenance’!</w:t>
      </w:r>
    </w:p>
    <w:p w14:paraId="4F5C3380" w14:textId="1F309C74" w:rsidR="007A20DA" w:rsidRPr="007A20DA" w:rsidRDefault="007A20DA" w:rsidP="00D02F59">
      <w:pPr>
        <w:jc w:val="both"/>
        <w:rPr>
          <w:rFonts w:asciiTheme="minorHAnsi" w:hAnsiTheme="minorHAnsi" w:cs="Arial"/>
          <w:sz w:val="24"/>
          <w:szCs w:val="24"/>
          <w:u w:val="single"/>
          <w:lang w:val="en-GB"/>
        </w:rPr>
      </w:pPr>
      <w:r w:rsidRPr="007A20DA">
        <w:rPr>
          <w:sz w:val="24"/>
          <w:szCs w:val="24"/>
          <w:u w:val="single"/>
        </w:rPr>
        <w:t>Reading</w:t>
      </w:r>
    </w:p>
    <w:p w14:paraId="68B1B7B9" w14:textId="6DA0892E" w:rsidR="000204D1" w:rsidRDefault="008F569D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 xml:space="preserve">Reading </w:t>
      </w:r>
      <w:r w:rsidR="00D02F59">
        <w:rPr>
          <w:rFonts w:asciiTheme="minorHAnsi" w:hAnsiTheme="minorHAnsi" w:cs="Arial"/>
          <w:sz w:val="24"/>
          <w:szCs w:val="24"/>
          <w:lang w:val="en-GB"/>
        </w:rPr>
        <w:t xml:space="preserve">assessments </w:t>
      </w:r>
      <w:r>
        <w:rPr>
          <w:rFonts w:asciiTheme="minorHAnsi" w:hAnsiTheme="minorHAnsi" w:cs="Arial"/>
          <w:sz w:val="24"/>
          <w:szCs w:val="24"/>
          <w:lang w:val="en-GB"/>
        </w:rPr>
        <w:t>are in progress</w:t>
      </w:r>
      <w:r w:rsidR="000204D1">
        <w:rPr>
          <w:rFonts w:asciiTheme="minorHAnsi" w:hAnsiTheme="minorHAnsi" w:cs="Arial"/>
          <w:sz w:val="24"/>
          <w:szCs w:val="24"/>
          <w:lang w:val="en-GB"/>
        </w:rPr>
        <w:t xml:space="preserve"> and I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will shortly be in a </w:t>
      </w:r>
      <w:r w:rsidR="000204D1">
        <w:rPr>
          <w:rFonts w:asciiTheme="minorHAnsi" w:hAnsiTheme="minorHAnsi" w:cs="Arial"/>
          <w:sz w:val="24"/>
          <w:szCs w:val="24"/>
          <w:lang w:val="en-GB"/>
        </w:rPr>
        <w:t>position to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give out individual reading books</w:t>
      </w:r>
      <w:proofErr w:type="gramStart"/>
      <w:r w:rsidR="00820307">
        <w:rPr>
          <w:rFonts w:asciiTheme="minorHAnsi" w:hAnsiTheme="minorHAnsi" w:cs="Arial"/>
          <w:sz w:val="24"/>
          <w:szCs w:val="24"/>
          <w:lang w:val="en-GB"/>
        </w:rPr>
        <w:t>,  comprehension</w:t>
      </w:r>
      <w:proofErr w:type="gramEnd"/>
      <w:r w:rsidR="00820307">
        <w:rPr>
          <w:rFonts w:asciiTheme="minorHAnsi" w:hAnsiTheme="minorHAnsi" w:cs="Arial"/>
          <w:sz w:val="24"/>
          <w:szCs w:val="24"/>
          <w:lang w:val="en-GB"/>
        </w:rPr>
        <w:t xml:space="preserve"> activities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and organise guided reading groups. </w:t>
      </w:r>
      <w:r w:rsidR="000204D1">
        <w:rPr>
          <w:rFonts w:asciiTheme="minorHAnsi" w:hAnsiTheme="minorHAnsi" w:cs="Arial"/>
          <w:sz w:val="24"/>
          <w:szCs w:val="24"/>
          <w:lang w:val="en-GB"/>
        </w:rPr>
        <w:t xml:space="preserve"> I aim to hear your child read individually at least once a week – this may be their </w:t>
      </w:r>
      <w:r>
        <w:rPr>
          <w:rFonts w:asciiTheme="minorHAnsi" w:hAnsiTheme="minorHAnsi" w:cs="Arial"/>
          <w:sz w:val="24"/>
          <w:szCs w:val="24"/>
          <w:lang w:val="en-GB"/>
        </w:rPr>
        <w:t>reading scheme book</w:t>
      </w:r>
      <w:r w:rsidR="000204D1">
        <w:rPr>
          <w:rFonts w:asciiTheme="minorHAnsi" w:hAnsiTheme="minorHAnsi" w:cs="Arial"/>
          <w:sz w:val="24"/>
          <w:szCs w:val="24"/>
          <w:lang w:val="en-GB"/>
        </w:rPr>
        <w:t xml:space="preserve"> or our class text. Your children are asked to get their reading packets</w:t>
      </w:r>
      <w:r w:rsidR="00522942">
        <w:rPr>
          <w:rFonts w:asciiTheme="minorHAnsi" w:hAnsiTheme="minorHAnsi" w:cs="Arial"/>
          <w:sz w:val="24"/>
          <w:szCs w:val="24"/>
          <w:lang w:val="en-GB"/>
        </w:rPr>
        <w:t xml:space="preserve"> out </w:t>
      </w:r>
      <w:r w:rsidR="000204D1">
        <w:rPr>
          <w:rFonts w:asciiTheme="minorHAnsi" w:hAnsiTheme="minorHAnsi" w:cs="Arial"/>
          <w:sz w:val="24"/>
          <w:szCs w:val="24"/>
          <w:lang w:val="en-GB"/>
        </w:rPr>
        <w:t xml:space="preserve">each morning – they will have the opportunity to change their book providing a </w:t>
      </w:r>
      <w:r w:rsidR="00522942">
        <w:rPr>
          <w:rFonts w:asciiTheme="minorHAnsi" w:hAnsiTheme="minorHAnsi" w:cs="Arial"/>
          <w:sz w:val="24"/>
          <w:szCs w:val="24"/>
          <w:lang w:val="en-GB"/>
        </w:rPr>
        <w:t>grown-up</w:t>
      </w:r>
      <w:r w:rsidR="000204D1">
        <w:rPr>
          <w:rFonts w:asciiTheme="minorHAnsi" w:hAnsiTheme="minorHAnsi" w:cs="Arial"/>
          <w:sz w:val="24"/>
          <w:szCs w:val="24"/>
          <w:lang w:val="en-GB"/>
        </w:rPr>
        <w:t xml:space="preserve"> has sign</w:t>
      </w:r>
      <w:r>
        <w:rPr>
          <w:rFonts w:asciiTheme="minorHAnsi" w:hAnsiTheme="minorHAnsi" w:cs="Arial"/>
          <w:sz w:val="24"/>
          <w:szCs w:val="24"/>
          <w:lang w:val="en-GB"/>
        </w:rPr>
        <w:t>ed to say it is completed. The</w:t>
      </w: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 children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will soon </w:t>
      </w:r>
      <w:r w:rsidRPr="008024FB">
        <w:rPr>
          <w:rFonts w:asciiTheme="minorHAnsi" w:hAnsiTheme="minorHAnsi" w:cs="Arial"/>
          <w:sz w:val="24"/>
          <w:szCs w:val="24"/>
          <w:lang w:val="en-GB"/>
        </w:rPr>
        <w:t>have the opportunity to borrow a library book once a week.</w:t>
      </w:r>
    </w:p>
    <w:p w14:paraId="26EED7A6" w14:textId="33D3B60D" w:rsidR="007A20DA" w:rsidRPr="007A20DA" w:rsidRDefault="007A20DA" w:rsidP="00D02F59">
      <w:pPr>
        <w:jc w:val="both"/>
        <w:rPr>
          <w:rFonts w:asciiTheme="minorHAnsi" w:hAnsiTheme="minorHAnsi" w:cs="Arial"/>
          <w:sz w:val="24"/>
          <w:szCs w:val="24"/>
          <w:u w:val="single"/>
          <w:lang w:val="en-GB"/>
        </w:rPr>
      </w:pPr>
      <w:r w:rsidRPr="007A20DA">
        <w:rPr>
          <w:rFonts w:asciiTheme="minorHAnsi" w:hAnsiTheme="minorHAnsi" w:cs="Arial"/>
          <w:sz w:val="24"/>
          <w:szCs w:val="24"/>
          <w:u w:val="single"/>
          <w:lang w:val="en-GB"/>
        </w:rPr>
        <w:t>Home Learning</w:t>
      </w:r>
    </w:p>
    <w:p w14:paraId="51A301F2" w14:textId="010A99B0" w:rsidR="00A56783" w:rsidRDefault="00D7659C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I appreciate that families have busy lives away from school but p</w:t>
      </w:r>
      <w:r w:rsidR="00A56783" w:rsidRPr="008024FB">
        <w:rPr>
          <w:rFonts w:asciiTheme="minorHAnsi" w:hAnsiTheme="minorHAnsi" w:cs="Arial"/>
          <w:sz w:val="24"/>
          <w:szCs w:val="24"/>
          <w:lang w:val="en-GB"/>
        </w:rPr>
        <w:t>lease hear your child</w:t>
      </w:r>
      <w:r w:rsidR="00522942">
        <w:rPr>
          <w:rFonts w:asciiTheme="minorHAnsi" w:hAnsiTheme="minorHAnsi" w:cs="Arial"/>
          <w:sz w:val="24"/>
          <w:szCs w:val="24"/>
          <w:lang w:val="en-GB"/>
        </w:rPr>
        <w:t>/children</w:t>
      </w:r>
      <w:r w:rsidR="00A56783" w:rsidRPr="008024FB">
        <w:rPr>
          <w:rFonts w:asciiTheme="minorHAnsi" w:hAnsiTheme="minorHAnsi" w:cs="Arial"/>
          <w:sz w:val="24"/>
          <w:szCs w:val="24"/>
          <w:lang w:val="en-GB"/>
        </w:rPr>
        <w:t xml:space="preserve"> read every evening and comment on how they got on in the yellow reading record. </w:t>
      </w:r>
      <w:r>
        <w:rPr>
          <w:rFonts w:asciiTheme="minorHAnsi" w:hAnsiTheme="minorHAnsi" w:cs="Arial"/>
          <w:sz w:val="24"/>
          <w:szCs w:val="24"/>
          <w:lang w:val="en-GB"/>
        </w:rPr>
        <w:t>Get your child to retell the story, say whether they liked it or a particular character and, importantly, get them to justify their ideas. Your input will be crucial in developing your child’s (children’s) ability to comprehend a text, express an opinion an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d ‘read between the lines’. </w:t>
      </w:r>
    </w:p>
    <w:p w14:paraId="689E492C" w14:textId="6352A87C" w:rsidR="007A20DA" w:rsidRDefault="00C5062C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lastRenderedPageBreak/>
        <w:t>Spellings will be set weekly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B4372A">
        <w:rPr>
          <w:rFonts w:asciiTheme="minorHAnsi" w:hAnsiTheme="minorHAnsi" w:cs="Arial"/>
          <w:sz w:val="24"/>
          <w:szCs w:val="24"/>
          <w:lang w:val="en-GB"/>
        </w:rPr>
        <w:t xml:space="preserve">on a Tuesday 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and tested the following </w:t>
      </w:r>
      <w:r w:rsidR="00B4372A">
        <w:rPr>
          <w:rFonts w:asciiTheme="minorHAnsi" w:hAnsiTheme="minorHAnsi" w:cs="Arial"/>
          <w:sz w:val="24"/>
          <w:szCs w:val="24"/>
          <w:lang w:val="en-GB"/>
        </w:rPr>
        <w:t>Monday</w:t>
      </w:r>
      <w:r w:rsidR="008F569D">
        <w:rPr>
          <w:rFonts w:asciiTheme="minorHAnsi" w:hAnsiTheme="minorHAnsi" w:cs="Arial"/>
          <w:sz w:val="24"/>
          <w:szCs w:val="24"/>
          <w:lang w:val="en-GB"/>
        </w:rPr>
        <w:t>.</w:t>
      </w:r>
      <w:r w:rsidR="008009A7">
        <w:rPr>
          <w:rFonts w:asciiTheme="minorHAnsi" w:hAnsiTheme="minorHAnsi" w:cs="Arial"/>
          <w:sz w:val="24"/>
          <w:szCs w:val="24"/>
          <w:lang w:val="en-GB"/>
        </w:rPr>
        <w:t xml:space="preserve"> Maths home-learning will </w:t>
      </w:r>
      <w:r>
        <w:rPr>
          <w:rFonts w:asciiTheme="minorHAnsi" w:hAnsiTheme="minorHAnsi" w:cs="Arial"/>
          <w:sz w:val="24"/>
          <w:szCs w:val="24"/>
          <w:lang w:val="en-GB"/>
        </w:rPr>
        <w:t>be set weekly</w:t>
      </w:r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 using the </w:t>
      </w:r>
      <w:r w:rsidR="008009A7">
        <w:rPr>
          <w:rFonts w:asciiTheme="minorHAnsi" w:hAnsiTheme="minorHAnsi" w:cs="Arial"/>
          <w:sz w:val="24"/>
          <w:szCs w:val="24"/>
          <w:lang w:val="en-GB"/>
        </w:rPr>
        <w:t xml:space="preserve">online </w:t>
      </w:r>
      <w:proofErr w:type="spellStart"/>
      <w:r w:rsidR="008F569D">
        <w:rPr>
          <w:rFonts w:asciiTheme="minorHAnsi" w:hAnsiTheme="minorHAnsi" w:cs="Arial"/>
          <w:sz w:val="24"/>
          <w:szCs w:val="24"/>
          <w:lang w:val="en-GB"/>
        </w:rPr>
        <w:t>Mathletics</w:t>
      </w:r>
      <w:proofErr w:type="spellEnd"/>
      <w:r w:rsidR="008F569D">
        <w:rPr>
          <w:rFonts w:asciiTheme="minorHAnsi" w:hAnsiTheme="minorHAnsi" w:cs="Arial"/>
          <w:sz w:val="24"/>
          <w:szCs w:val="24"/>
          <w:lang w:val="en-GB"/>
        </w:rPr>
        <w:t xml:space="preserve"> programme</w:t>
      </w:r>
      <w:r w:rsidR="007A20DA">
        <w:rPr>
          <w:rFonts w:asciiTheme="minorHAnsi" w:hAnsiTheme="minorHAnsi" w:cs="Arial"/>
          <w:sz w:val="24"/>
          <w:szCs w:val="24"/>
          <w:lang w:val="en-GB"/>
        </w:rPr>
        <w:t>. Additionally, on alternate weeks, the children will bring home either a maths game to play or their</w:t>
      </w:r>
      <w:r w:rsidR="001943AC">
        <w:rPr>
          <w:rFonts w:asciiTheme="minorHAnsi" w:hAnsiTheme="minorHAnsi" w:cs="Arial"/>
          <w:sz w:val="24"/>
          <w:szCs w:val="24"/>
          <w:lang w:val="en-GB"/>
        </w:rPr>
        <w:t xml:space="preserve"> Problems! Problems! Problems! </w:t>
      </w:r>
      <w:proofErr w:type="gramStart"/>
      <w:r w:rsidR="001943AC">
        <w:rPr>
          <w:rFonts w:asciiTheme="minorHAnsi" w:hAnsiTheme="minorHAnsi" w:cs="Arial"/>
          <w:sz w:val="24"/>
          <w:szCs w:val="24"/>
          <w:lang w:val="en-GB"/>
        </w:rPr>
        <w:t>book</w:t>
      </w:r>
      <w:proofErr w:type="gramEnd"/>
      <w:r w:rsidR="007A20DA">
        <w:rPr>
          <w:rFonts w:asciiTheme="minorHAnsi" w:hAnsiTheme="minorHAnsi" w:cs="Arial"/>
          <w:sz w:val="24"/>
          <w:szCs w:val="24"/>
          <w:lang w:val="en-GB"/>
        </w:rPr>
        <w:t xml:space="preserve"> to complete a challenge</w:t>
      </w:r>
      <w:r w:rsidR="008F569D">
        <w:rPr>
          <w:rFonts w:asciiTheme="minorHAnsi" w:hAnsiTheme="minorHAnsi" w:cs="Arial"/>
          <w:sz w:val="24"/>
          <w:szCs w:val="24"/>
          <w:lang w:val="en-GB"/>
        </w:rPr>
        <w:t>.</w:t>
      </w:r>
      <w:r w:rsidR="008009A7" w:rsidRPr="008009A7">
        <w:rPr>
          <w:rFonts w:asciiTheme="minorHAnsi" w:hAnsiTheme="minorHAnsi" w:cs="Arial"/>
          <w:sz w:val="24"/>
          <w:szCs w:val="24"/>
          <w:lang w:val="en-GB"/>
        </w:rPr>
        <w:t xml:space="preserve"> </w:t>
      </w:r>
    </w:p>
    <w:p w14:paraId="19856A70" w14:textId="1B6A12C6" w:rsidR="00A12416" w:rsidRPr="008024FB" w:rsidRDefault="008009A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Each fortnight your child will have a Learning Log activity to complete</w:t>
      </w:r>
      <w:r w:rsidR="007A20DA">
        <w:rPr>
          <w:rFonts w:asciiTheme="minorHAnsi" w:hAnsiTheme="minorHAnsi" w:cs="Arial"/>
          <w:sz w:val="24"/>
          <w:szCs w:val="24"/>
          <w:lang w:val="en-GB"/>
        </w:rPr>
        <w:t>.</w:t>
      </w:r>
      <w:r w:rsidR="001943AC">
        <w:rPr>
          <w:rFonts w:asciiTheme="minorHAnsi" w:hAnsiTheme="minorHAnsi" w:cs="Arial"/>
          <w:sz w:val="24"/>
          <w:szCs w:val="24"/>
          <w:lang w:val="en-GB"/>
        </w:rPr>
        <w:t xml:space="preserve">   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1943AC">
        <w:rPr>
          <w:rFonts w:asciiTheme="minorHAnsi" w:hAnsiTheme="minorHAnsi" w:cs="Arial"/>
          <w:sz w:val="24"/>
          <w:szCs w:val="24"/>
          <w:lang w:val="en-GB"/>
        </w:rPr>
        <w:t xml:space="preserve"> </w:t>
      </w:r>
    </w:p>
    <w:p w14:paraId="4F5EFE16" w14:textId="6321E672" w:rsidR="007A20DA" w:rsidRPr="007A20DA" w:rsidRDefault="007A20DA" w:rsidP="00D02F59">
      <w:pPr>
        <w:jc w:val="both"/>
        <w:rPr>
          <w:sz w:val="24"/>
          <w:szCs w:val="24"/>
          <w:u w:val="single"/>
        </w:rPr>
      </w:pPr>
      <w:r w:rsidRPr="007A20DA">
        <w:rPr>
          <w:sz w:val="24"/>
          <w:szCs w:val="24"/>
          <w:u w:val="single"/>
        </w:rPr>
        <w:t>Guest speakers</w:t>
      </w:r>
    </w:p>
    <w:p w14:paraId="0AFBDB62" w14:textId="2AD2E9EF" w:rsidR="00ED7E77" w:rsidRDefault="008009A7" w:rsidP="00D02F59">
      <w:pPr>
        <w:jc w:val="both"/>
        <w:rPr>
          <w:sz w:val="24"/>
          <w:szCs w:val="24"/>
        </w:rPr>
      </w:pPr>
      <w:r>
        <w:rPr>
          <w:sz w:val="24"/>
          <w:szCs w:val="24"/>
        </w:rPr>
        <w:t>Class 3 is timetabled to have three short class assemblies on Tuesdays, Wednesdays and Thursdays</w:t>
      </w:r>
      <w:r w:rsidR="00564174">
        <w:rPr>
          <w:sz w:val="24"/>
          <w:szCs w:val="24"/>
        </w:rPr>
        <w:t xml:space="preserve"> </w:t>
      </w:r>
      <w:r w:rsidR="001943AC">
        <w:rPr>
          <w:sz w:val="24"/>
          <w:szCs w:val="24"/>
        </w:rPr>
        <w:t xml:space="preserve">within the week and I would like to use some of the time to invite in </w:t>
      </w:r>
      <w:r w:rsidR="00820307">
        <w:rPr>
          <w:sz w:val="24"/>
          <w:szCs w:val="24"/>
        </w:rPr>
        <w:t xml:space="preserve">some guests in. </w:t>
      </w:r>
      <w:r w:rsidR="0035590D">
        <w:rPr>
          <w:sz w:val="24"/>
          <w:szCs w:val="24"/>
        </w:rPr>
        <w:t xml:space="preserve"> It is essential that the children see a purpose to their learning and make links with the world around them. </w:t>
      </w:r>
      <w:r>
        <w:rPr>
          <w:sz w:val="24"/>
          <w:szCs w:val="24"/>
        </w:rPr>
        <w:t xml:space="preserve">To this end I would </w:t>
      </w:r>
      <w:r w:rsidR="00564174">
        <w:rPr>
          <w:sz w:val="24"/>
          <w:szCs w:val="24"/>
        </w:rPr>
        <w:t xml:space="preserve">welcome any parent, grandparent or family friend </w:t>
      </w:r>
      <w:r>
        <w:rPr>
          <w:sz w:val="24"/>
          <w:szCs w:val="24"/>
        </w:rPr>
        <w:t>who</w:t>
      </w:r>
      <w:r w:rsidR="0035590D">
        <w:rPr>
          <w:sz w:val="24"/>
          <w:szCs w:val="24"/>
        </w:rPr>
        <w:t xml:space="preserve"> might make those simple links ‘come alive’ by </w:t>
      </w:r>
      <w:r w:rsidR="00564174">
        <w:rPr>
          <w:sz w:val="24"/>
          <w:szCs w:val="24"/>
        </w:rPr>
        <w:t xml:space="preserve">talking about their own career or interests. Please complete the reply slip below if you can help or speak to me directly. </w:t>
      </w:r>
      <w:r w:rsidR="0035590D">
        <w:rPr>
          <w:sz w:val="24"/>
          <w:szCs w:val="24"/>
        </w:rPr>
        <w:t xml:space="preserve">  </w:t>
      </w:r>
    </w:p>
    <w:p w14:paraId="76558A5B" w14:textId="00DF20D9" w:rsidR="00A12416" w:rsidRPr="008024FB" w:rsidRDefault="00ED7E7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ED7E77">
        <w:rPr>
          <w:rFonts w:asciiTheme="minorHAnsi" w:hAnsiTheme="minorHAnsi" w:cs="Arial"/>
          <w:b/>
          <w:sz w:val="24"/>
          <w:szCs w:val="24"/>
          <w:lang w:val="en-GB"/>
        </w:rPr>
        <w:t>Finally and importantly</w:t>
      </w:r>
      <w:r>
        <w:rPr>
          <w:rFonts w:asciiTheme="minorHAnsi" w:hAnsiTheme="minorHAnsi" w:cs="Arial"/>
          <w:sz w:val="24"/>
          <w:szCs w:val="24"/>
          <w:lang w:val="en-GB"/>
        </w:rPr>
        <w:t>, i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f you have any queries 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– no matter how small - 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>I w</w:t>
      </w:r>
      <w:r>
        <w:rPr>
          <w:rFonts w:asciiTheme="minorHAnsi" w:hAnsiTheme="minorHAnsi" w:cs="Arial"/>
          <w:sz w:val="24"/>
          <w:szCs w:val="24"/>
          <w:lang w:val="en-GB"/>
        </w:rPr>
        <w:t>ould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be pleased to see you</w:t>
      </w:r>
      <w:r>
        <w:rPr>
          <w:rFonts w:asciiTheme="minorHAnsi" w:hAnsiTheme="minorHAnsi" w:cs="Arial"/>
          <w:sz w:val="24"/>
          <w:szCs w:val="24"/>
          <w:lang w:val="en-GB"/>
        </w:rPr>
        <w:t xml:space="preserve">. 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Please contact the school to make an appointment or </w:t>
      </w:r>
      <w:r>
        <w:rPr>
          <w:rFonts w:asciiTheme="minorHAnsi" w:hAnsiTheme="minorHAnsi" w:cs="Arial"/>
          <w:sz w:val="24"/>
          <w:szCs w:val="24"/>
          <w:lang w:val="en-GB"/>
        </w:rPr>
        <w:t>catch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 me after school to arr</w:t>
      </w:r>
      <w:r w:rsidR="008024FB">
        <w:rPr>
          <w:rFonts w:asciiTheme="minorHAnsi" w:hAnsiTheme="minorHAnsi" w:cs="Arial"/>
          <w:sz w:val="24"/>
          <w:szCs w:val="24"/>
          <w:lang w:val="en-GB"/>
        </w:rPr>
        <w:t>ange a mutually convenient time</w:t>
      </w:r>
      <w:r w:rsidR="00A12416" w:rsidRPr="008024FB">
        <w:rPr>
          <w:rFonts w:asciiTheme="minorHAnsi" w:hAnsiTheme="minorHAnsi" w:cs="Arial"/>
          <w:sz w:val="24"/>
          <w:szCs w:val="24"/>
          <w:lang w:val="en-GB"/>
        </w:rPr>
        <w:t xml:space="preserve">.  </w:t>
      </w:r>
    </w:p>
    <w:p w14:paraId="4AA9B513" w14:textId="2D17F828" w:rsidR="00A12416" w:rsidRPr="008024FB" w:rsidRDefault="00ED7E77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>
        <w:rPr>
          <w:rFonts w:asciiTheme="minorHAnsi" w:hAnsiTheme="minorHAnsi" w:cs="Arial"/>
          <w:sz w:val="24"/>
          <w:szCs w:val="24"/>
          <w:lang w:val="en-GB"/>
        </w:rPr>
        <w:t>Best wishes</w:t>
      </w:r>
      <w:r w:rsidR="00D01028">
        <w:rPr>
          <w:rFonts w:asciiTheme="minorHAnsi" w:hAnsiTheme="minorHAnsi" w:cs="Arial"/>
          <w:sz w:val="24"/>
          <w:szCs w:val="24"/>
          <w:lang w:val="en-GB"/>
        </w:rPr>
        <w:t xml:space="preserve">,      </w:t>
      </w:r>
    </w:p>
    <w:p w14:paraId="4DB62C27" w14:textId="20C3012E" w:rsidR="007870E4" w:rsidRPr="008024FB" w:rsidRDefault="00A12416" w:rsidP="00D02F59">
      <w:pPr>
        <w:jc w:val="both"/>
        <w:rPr>
          <w:rFonts w:asciiTheme="minorHAnsi" w:hAnsiTheme="minorHAnsi" w:cs="Arial"/>
          <w:sz w:val="24"/>
          <w:szCs w:val="24"/>
          <w:lang w:val="en-GB"/>
        </w:rPr>
      </w:pPr>
      <w:r w:rsidRPr="008024FB">
        <w:rPr>
          <w:rFonts w:asciiTheme="minorHAnsi" w:hAnsiTheme="minorHAnsi" w:cs="Arial"/>
          <w:sz w:val="24"/>
          <w:szCs w:val="24"/>
          <w:lang w:val="en-GB"/>
        </w:rPr>
        <w:t>Mrs</w:t>
      </w:r>
      <w:r w:rsidR="00D02F59">
        <w:rPr>
          <w:rFonts w:asciiTheme="minorHAnsi" w:hAnsiTheme="minorHAnsi" w:cs="Arial"/>
          <w:sz w:val="24"/>
          <w:szCs w:val="24"/>
          <w:lang w:val="en-GB"/>
        </w:rPr>
        <w:t>.</w:t>
      </w:r>
      <w:r w:rsidRPr="008024FB">
        <w:rPr>
          <w:rFonts w:asciiTheme="minorHAnsi" w:hAnsiTheme="minorHAnsi" w:cs="Arial"/>
          <w:sz w:val="24"/>
          <w:szCs w:val="24"/>
          <w:lang w:val="en-GB"/>
        </w:rPr>
        <w:t xml:space="preserve"> </w:t>
      </w:r>
      <w:r w:rsidR="00ED7E77">
        <w:rPr>
          <w:rFonts w:asciiTheme="minorHAnsi" w:hAnsiTheme="minorHAnsi" w:cs="Arial"/>
          <w:sz w:val="24"/>
          <w:szCs w:val="24"/>
          <w:lang w:val="en-GB"/>
        </w:rPr>
        <w:t>Rankin</w:t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  <w:r w:rsidRPr="008024FB">
        <w:rPr>
          <w:rFonts w:asciiTheme="minorHAnsi" w:hAnsiTheme="minorHAnsi" w:cs="Arial"/>
          <w:sz w:val="24"/>
          <w:szCs w:val="24"/>
          <w:lang w:val="en-GB"/>
        </w:rPr>
        <w:tab/>
      </w:r>
    </w:p>
    <w:p w14:paraId="60C8A7A3" w14:textId="77777777" w:rsidR="007870E4" w:rsidRDefault="007870E4" w:rsidP="00D02F59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3C55D44C" w14:textId="77777777" w:rsidR="00564174" w:rsidRDefault="00564174" w:rsidP="00D02F59">
      <w:pPr>
        <w:jc w:val="both"/>
        <w:rPr>
          <w:rFonts w:asciiTheme="minorHAnsi" w:hAnsiTheme="minorHAnsi"/>
          <w:sz w:val="24"/>
          <w:szCs w:val="24"/>
          <w:lang w:val="en-GB"/>
        </w:rPr>
      </w:pPr>
    </w:p>
    <w:p w14:paraId="43BE3D54" w14:textId="40E50B33" w:rsidR="00564174" w:rsidRDefault="00564174" w:rsidP="00D02F59">
      <w:pPr>
        <w:jc w:val="both"/>
        <w:rPr>
          <w:rFonts w:asciiTheme="minorHAnsi" w:hAnsiTheme="minorHAnsi"/>
          <w:sz w:val="24"/>
          <w:szCs w:val="24"/>
          <w:lang w:val="en-GB"/>
        </w:rPr>
      </w:pPr>
      <w:r>
        <w:rPr>
          <w:rFonts w:asciiTheme="minorHAnsi" w:hAnsiTheme="minorHAnsi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</w:t>
      </w:r>
    </w:p>
    <w:p w14:paraId="472250EE" w14:textId="7CEC70D4" w:rsidR="00D01028" w:rsidRPr="00D01028" w:rsidRDefault="00B4372A" w:rsidP="00D01028">
      <w:pPr>
        <w:jc w:val="center"/>
        <w:rPr>
          <w:rFonts w:asciiTheme="minorHAnsi" w:hAnsiTheme="minorHAnsi"/>
          <w:b/>
          <w:sz w:val="32"/>
          <w:szCs w:val="32"/>
          <w:lang w:val="en-GB"/>
        </w:rPr>
      </w:pPr>
      <w:r>
        <w:rPr>
          <w:rFonts w:asciiTheme="minorHAnsi" w:hAnsiTheme="minorHAnsi"/>
          <w:b/>
          <w:sz w:val="32"/>
          <w:szCs w:val="32"/>
          <w:lang w:val="en-GB"/>
        </w:rPr>
        <w:t xml:space="preserve"> </w:t>
      </w:r>
      <w:r w:rsidR="00D01028" w:rsidRPr="00D01028">
        <w:rPr>
          <w:rFonts w:asciiTheme="minorHAnsi" w:hAnsiTheme="minorHAnsi"/>
          <w:b/>
          <w:sz w:val="32"/>
          <w:szCs w:val="32"/>
          <w:lang w:val="en-GB"/>
        </w:rPr>
        <w:t xml:space="preserve"> Guest Speakers</w:t>
      </w:r>
    </w:p>
    <w:p w14:paraId="2DEB6863" w14:textId="2DE9448A" w:rsidR="00564174" w:rsidRPr="00D01028" w:rsidRDefault="00564174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  <w:r w:rsidRPr="00D01028">
        <w:rPr>
          <w:rFonts w:asciiTheme="minorHAnsi" w:hAnsiTheme="minorHAnsi"/>
          <w:sz w:val="28"/>
          <w:szCs w:val="28"/>
          <w:lang w:val="en-GB"/>
        </w:rPr>
        <w:t xml:space="preserve">I would be interested in </w:t>
      </w:r>
      <w:r w:rsidR="00B4372A">
        <w:rPr>
          <w:rFonts w:asciiTheme="minorHAnsi" w:hAnsiTheme="minorHAnsi"/>
          <w:sz w:val="28"/>
          <w:szCs w:val="28"/>
          <w:lang w:val="en-GB"/>
        </w:rPr>
        <w:t xml:space="preserve">coming to </w:t>
      </w:r>
      <w:proofErr w:type="gramStart"/>
      <w:r w:rsidRPr="00D01028">
        <w:rPr>
          <w:rFonts w:asciiTheme="minorHAnsi" w:hAnsiTheme="minorHAnsi"/>
          <w:sz w:val="28"/>
          <w:szCs w:val="28"/>
          <w:lang w:val="en-GB"/>
        </w:rPr>
        <w:t>talk</w:t>
      </w:r>
      <w:r w:rsidR="00B4372A">
        <w:rPr>
          <w:rFonts w:asciiTheme="minorHAnsi" w:hAnsiTheme="minorHAnsi"/>
          <w:sz w:val="28"/>
          <w:szCs w:val="28"/>
          <w:lang w:val="en-GB"/>
        </w:rPr>
        <w:t xml:space="preserve"> </w:t>
      </w:r>
      <w:r w:rsidRPr="00D01028">
        <w:rPr>
          <w:rFonts w:asciiTheme="minorHAnsi" w:hAnsiTheme="minorHAnsi"/>
          <w:sz w:val="28"/>
          <w:szCs w:val="28"/>
          <w:lang w:val="en-GB"/>
        </w:rPr>
        <w:t xml:space="preserve"> to</w:t>
      </w:r>
      <w:proofErr w:type="gramEnd"/>
      <w:r w:rsidRPr="00D01028">
        <w:rPr>
          <w:rFonts w:asciiTheme="minorHAnsi" w:hAnsiTheme="minorHAnsi"/>
          <w:sz w:val="28"/>
          <w:szCs w:val="28"/>
          <w:lang w:val="en-GB"/>
        </w:rPr>
        <w:t xml:space="preserve"> Year 3 </w:t>
      </w:r>
      <w:r w:rsidR="00B4372A">
        <w:rPr>
          <w:rFonts w:asciiTheme="minorHAnsi" w:hAnsiTheme="minorHAnsi"/>
          <w:sz w:val="28"/>
          <w:szCs w:val="28"/>
          <w:lang w:val="en-GB"/>
        </w:rPr>
        <w:t xml:space="preserve">children.  </w:t>
      </w:r>
    </w:p>
    <w:p w14:paraId="55789FC1" w14:textId="234EDA16" w:rsidR="00564174" w:rsidRP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  <w:r w:rsidRPr="00D01028">
        <w:rPr>
          <w:rFonts w:asciiTheme="minorHAnsi" w:hAnsiTheme="minorHAnsi"/>
          <w:sz w:val="28"/>
          <w:szCs w:val="28"/>
          <w:lang w:val="en-GB"/>
        </w:rPr>
        <w:t>I could talk to them about my career/ interest in………………………………………….</w:t>
      </w:r>
    </w:p>
    <w:p w14:paraId="23113704" w14:textId="52D20A59" w:rsidR="00D01028" w:rsidRP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  <w:proofErr w:type="gramStart"/>
      <w:r w:rsidRPr="00D01028">
        <w:rPr>
          <w:rFonts w:asciiTheme="minorHAnsi" w:hAnsiTheme="minorHAnsi"/>
          <w:sz w:val="28"/>
          <w:szCs w:val="28"/>
          <w:lang w:val="en-GB"/>
        </w:rPr>
        <w:t>and</w:t>
      </w:r>
      <w:proofErr w:type="gramEnd"/>
      <w:r w:rsidRPr="00D01028">
        <w:rPr>
          <w:rFonts w:asciiTheme="minorHAnsi" w:hAnsiTheme="minorHAnsi"/>
          <w:sz w:val="28"/>
          <w:szCs w:val="28"/>
          <w:lang w:val="en-GB"/>
        </w:rPr>
        <w:t xml:space="preserve"> ma</w:t>
      </w:r>
      <w:r w:rsidR="00B4372A">
        <w:rPr>
          <w:rFonts w:asciiTheme="minorHAnsi" w:hAnsiTheme="minorHAnsi"/>
          <w:sz w:val="28"/>
          <w:szCs w:val="28"/>
          <w:lang w:val="en-GB"/>
        </w:rPr>
        <w:t>ke links with how important it h</w:t>
      </w:r>
      <w:r w:rsidRPr="00D01028">
        <w:rPr>
          <w:rFonts w:asciiTheme="minorHAnsi" w:hAnsiTheme="minorHAnsi"/>
          <w:sz w:val="28"/>
          <w:szCs w:val="28"/>
          <w:lang w:val="en-GB"/>
        </w:rPr>
        <w:t xml:space="preserve">as been to </w:t>
      </w:r>
      <w:r w:rsidR="00B4372A">
        <w:rPr>
          <w:rFonts w:asciiTheme="minorHAnsi" w:hAnsiTheme="minorHAnsi"/>
          <w:sz w:val="28"/>
          <w:szCs w:val="28"/>
          <w:lang w:val="en-GB"/>
        </w:rPr>
        <w:t>learn (</w:t>
      </w:r>
      <w:bookmarkStart w:id="0" w:name="_GoBack"/>
      <w:bookmarkEnd w:id="0"/>
      <w:r w:rsidRPr="00D01028">
        <w:rPr>
          <w:rFonts w:asciiTheme="minorHAnsi" w:hAnsiTheme="minorHAnsi"/>
          <w:sz w:val="28"/>
          <w:szCs w:val="28"/>
          <w:lang w:val="en-GB"/>
        </w:rPr>
        <w:t xml:space="preserve">writing/ reading/ maths/ science/history etc.) </w:t>
      </w:r>
      <w:r w:rsidR="00B4372A">
        <w:rPr>
          <w:rFonts w:asciiTheme="minorHAnsi" w:hAnsiTheme="minorHAnsi"/>
          <w:sz w:val="28"/>
          <w:szCs w:val="28"/>
          <w:lang w:val="en-GB"/>
        </w:rPr>
        <w:t xml:space="preserve">and </w:t>
      </w:r>
      <w:r w:rsidRPr="00D01028">
        <w:rPr>
          <w:rFonts w:asciiTheme="minorHAnsi" w:hAnsiTheme="minorHAnsi"/>
          <w:sz w:val="28"/>
          <w:szCs w:val="28"/>
          <w:lang w:val="en-GB"/>
        </w:rPr>
        <w:t>have an active approach to learning (teamwork, resilience, keeping healthy etc. ).</w:t>
      </w:r>
    </w:p>
    <w:p w14:paraId="5328A68D" w14:textId="14657A97" w:rsidR="00D01028" w:rsidRP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  <w:r w:rsidRPr="00D01028">
        <w:rPr>
          <w:rFonts w:asciiTheme="minorHAnsi" w:hAnsiTheme="minorHAnsi"/>
          <w:sz w:val="28"/>
          <w:szCs w:val="28"/>
          <w:lang w:val="en-GB"/>
        </w:rPr>
        <w:t>Any additional comments…</w:t>
      </w:r>
    </w:p>
    <w:p w14:paraId="174AD528" w14:textId="77777777" w:rsidR="00D01028" w:rsidRP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</w:p>
    <w:p w14:paraId="52400063" w14:textId="77777777" w:rsid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</w:p>
    <w:p w14:paraId="2860DC7E" w14:textId="0DE5E22B" w:rsidR="00D01028" w:rsidRPr="00D01028" w:rsidRDefault="00D01028" w:rsidP="00D02F59">
      <w:pPr>
        <w:jc w:val="both"/>
        <w:rPr>
          <w:rFonts w:asciiTheme="minorHAnsi" w:hAnsiTheme="minorHAnsi"/>
          <w:sz w:val="28"/>
          <w:szCs w:val="28"/>
          <w:lang w:val="en-GB"/>
        </w:rPr>
      </w:pPr>
      <w:r w:rsidRPr="00D01028">
        <w:rPr>
          <w:rFonts w:asciiTheme="minorHAnsi" w:hAnsiTheme="minorHAnsi"/>
          <w:sz w:val="28"/>
          <w:szCs w:val="28"/>
          <w:lang w:val="en-GB"/>
        </w:rPr>
        <w:t>Signed………………………………………………………………………………………………….</w:t>
      </w:r>
    </w:p>
    <w:sectPr w:rsidR="00D01028" w:rsidRPr="00D01028" w:rsidSect="007870E4">
      <w:footerReference w:type="default" r:id="rId7"/>
      <w:headerReference w:type="first" r:id="rId8"/>
      <w:footerReference w:type="first" r:id="rId9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3A517" w14:textId="77777777" w:rsidR="001943AC" w:rsidRDefault="001943AC" w:rsidP="007870E4">
      <w:r>
        <w:separator/>
      </w:r>
    </w:p>
  </w:endnote>
  <w:endnote w:type="continuationSeparator" w:id="0">
    <w:p w14:paraId="5BC2D95B" w14:textId="77777777" w:rsidR="001943AC" w:rsidRDefault="001943AC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B038D" w14:textId="77777777" w:rsidR="001943AC" w:rsidRDefault="001943AC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14EE61" wp14:editId="0A09C4DA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DB8B15" w14:textId="77777777" w:rsidR="001943AC" w:rsidRPr="00D02F59" w:rsidRDefault="001943AC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2B737062" w14:textId="77777777" w:rsidR="001943AC" w:rsidRPr="00D02F59" w:rsidRDefault="001943AC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6AB2B95" w14:textId="77777777" w:rsidR="001943AC" w:rsidRPr="00D02F59" w:rsidRDefault="001943AC" w:rsidP="00D02F59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01494 481253</w:t>
                          </w:r>
                          <w:r w:rsidRPr="00D02F59">
                            <w:rPr>
                              <w:color w:val="1B4B77"/>
                              <w:lang w:val="en-GB"/>
                            </w:rPr>
                            <w:tab/>
                            <w:t>office@bledlowridge.bucks.sch.uk</w:t>
                          </w:r>
                        </w:p>
                        <w:p w14:paraId="6FB3ADA5" w14:textId="77777777" w:rsidR="001943AC" w:rsidRPr="00D02F59" w:rsidRDefault="001943AC" w:rsidP="007870E4">
                          <w:pPr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D02F59">
                            <w:rPr>
                              <w:color w:val="1B4B77"/>
                              <w:lang w:val="en-GB"/>
                            </w:rPr>
                            <w:t>http://bledlow.eschools.co.uk/website</w:t>
                          </w:r>
                        </w:p>
                        <w:p w14:paraId="5B198DD3" w14:textId="77777777" w:rsidR="001943AC" w:rsidRDefault="001943AC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C14EE61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" filled="f" stroked="f">
              <v:textbox>
                <w:txbxContent>
                  <w:p w14:paraId="32DB8B15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</w:p>
                  <w:p w14:paraId="2B737062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Church Lane, Bledlow Ridge, Buckinghamshire, HP14 4AZ</w:t>
                    </w:r>
                  </w:p>
                  <w:p w14:paraId="06AB2B95" w14:textId="77777777" w:rsidR="007870E4" w:rsidRPr="00D02F59" w:rsidRDefault="007870E4" w:rsidP="00D02F59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01494 481253</w:t>
                    </w:r>
                    <w:r w:rsidRPr="00D02F59">
                      <w:rPr>
                        <w:color w:val="1B4B77"/>
                        <w:lang w:val="en-GB"/>
                      </w:rPr>
                      <w:tab/>
                      <w:t>office@bledlowridge.bucks.sch.uk</w:t>
                    </w:r>
                  </w:p>
                  <w:p w14:paraId="6FB3ADA5" w14:textId="77777777" w:rsidR="007870E4" w:rsidRPr="00D02F59" w:rsidRDefault="007870E4" w:rsidP="007870E4">
                    <w:pPr>
                      <w:jc w:val="center"/>
                      <w:rPr>
                        <w:color w:val="1B4B77"/>
                        <w:lang w:val="en-GB"/>
                      </w:rPr>
                    </w:pPr>
                    <w:r w:rsidRPr="00D02F59">
                      <w:rPr>
                        <w:color w:val="1B4B77"/>
                        <w:lang w:val="en-GB"/>
                      </w:rPr>
                      <w:t>http://bledlow.eschools.co.uk/website</w:t>
                    </w:r>
                  </w:p>
                  <w:p w14:paraId="5B198DD3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0194088D" w14:textId="77777777" w:rsidR="001943AC" w:rsidRDefault="001943AC">
    <w:pPr>
      <w:pStyle w:val="Footer"/>
      <w:rPr>
        <w:lang w:val="en-GB"/>
      </w:rPr>
    </w:pPr>
  </w:p>
  <w:p w14:paraId="2718C8EA" w14:textId="77777777" w:rsidR="001943AC" w:rsidRPr="007870E4" w:rsidRDefault="001943AC">
    <w:pPr>
      <w:pStyle w:val="Footer"/>
      <w:rPr>
        <w:lang w:val="en-GB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4835B" w14:textId="77777777" w:rsidR="001943AC" w:rsidRDefault="001943AC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33C6CF" wp14:editId="3F5ECC97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83F072" w14:textId="77777777" w:rsidR="001943AC" w:rsidRDefault="001943AC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08AC2E2B" w14:textId="77777777" w:rsidR="001943AC" w:rsidRPr="008024FB" w:rsidRDefault="001943AC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5073D88C" w14:textId="77777777" w:rsidR="001943AC" w:rsidRPr="008024FB" w:rsidRDefault="001943AC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01494 481253</w:t>
                          </w:r>
                          <w:r w:rsidRPr="008024FB">
                            <w:rPr>
                              <w:color w:val="1B4B77"/>
                              <w:lang w:val="en-GB"/>
                            </w:rPr>
                            <w:tab/>
                            <w:t>office@bledlowridge.bucks.sch.uk</w:t>
                          </w:r>
                        </w:p>
                        <w:p w14:paraId="07476428" w14:textId="77777777" w:rsidR="001943AC" w:rsidRPr="008024FB" w:rsidRDefault="001943AC" w:rsidP="008024FB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  <w:lang w:val="en-GB"/>
                            </w:rPr>
                          </w:pPr>
                          <w:r w:rsidRPr="008024FB">
                            <w:rPr>
                              <w:color w:val="1B4B77"/>
                              <w:lang w:val="en-GB"/>
                            </w:rPr>
                            <w:t>http://bledlow.eschools.co.uk/website</w:t>
                          </w:r>
                        </w:p>
                        <w:p w14:paraId="58D9F838" w14:textId="77777777" w:rsidR="001943AC" w:rsidRDefault="001943AC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A33C6CF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" filled="f" stroked="f">
              <v:textbox>
                <w:txbxContent>
                  <w:p w14:paraId="4883F072" w14:textId="77777777" w:rsidR="008024FB" w:rsidRDefault="008024FB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</w:p>
                  <w:p w14:paraId="08AC2E2B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Church Lane, Bledlow Ridge, Buckinghamshire, HP14 4AZ</w:t>
                    </w:r>
                  </w:p>
                  <w:p w14:paraId="5073D88C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01494 481253</w:t>
                    </w:r>
                    <w:r w:rsidRPr="008024FB">
                      <w:rPr>
                        <w:color w:val="1B4B77"/>
                        <w:lang w:val="en-GB"/>
                      </w:rPr>
                      <w:tab/>
                      <w:t>office@bledlowridge.bucks.sch.uk</w:t>
                    </w:r>
                  </w:p>
                  <w:p w14:paraId="07476428" w14:textId="77777777" w:rsidR="007870E4" w:rsidRPr="008024FB" w:rsidRDefault="007870E4" w:rsidP="008024FB">
                    <w:pPr>
                      <w:spacing w:after="0" w:line="240" w:lineRule="auto"/>
                      <w:jc w:val="center"/>
                      <w:rPr>
                        <w:color w:val="1B4B77"/>
                        <w:lang w:val="en-GB"/>
                      </w:rPr>
                    </w:pPr>
                    <w:r w:rsidRPr="008024FB">
                      <w:rPr>
                        <w:color w:val="1B4B77"/>
                        <w:lang w:val="en-GB"/>
                      </w:rPr>
                      <w:t>http://bledlow.eschools.co.uk/website</w:t>
                    </w:r>
                  </w:p>
                  <w:p w14:paraId="58D9F838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306003DD" w14:textId="77777777" w:rsidR="001943AC" w:rsidRDefault="001943AC">
    <w:pPr>
      <w:pStyle w:val="Footer"/>
    </w:pPr>
  </w:p>
  <w:p w14:paraId="6E810BE6" w14:textId="77777777" w:rsidR="001943AC" w:rsidRDefault="001943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FA74AB" w14:textId="77777777" w:rsidR="001943AC" w:rsidRDefault="001943AC" w:rsidP="007870E4">
      <w:r>
        <w:separator/>
      </w:r>
    </w:p>
  </w:footnote>
  <w:footnote w:type="continuationSeparator" w:id="0">
    <w:p w14:paraId="2664A148" w14:textId="77777777" w:rsidR="001943AC" w:rsidRDefault="001943AC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35419" w14:textId="77777777" w:rsidR="001943AC" w:rsidRDefault="001943AC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D188DB" wp14:editId="087C131A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F07B0" w14:textId="77777777" w:rsidR="001943AC" w:rsidRPr="00815C50" w:rsidRDefault="001943AC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31F6C514" w14:textId="77777777" w:rsidR="001943AC" w:rsidRPr="00A9743E" w:rsidRDefault="001943AC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  <w:lang w:val="en-GB"/>
                            </w:rPr>
                          </w:pPr>
                        </w:p>
                        <w:p w14:paraId="62F35772" w14:textId="77777777" w:rsidR="001943AC" w:rsidRPr="00A9743E" w:rsidRDefault="001943AC" w:rsidP="007870E4">
                          <w:pPr>
                            <w:rPr>
                              <w:b/>
                              <w:color w:val="1B4B77"/>
                              <w:lang w:val="en-GB"/>
                            </w:rPr>
                          </w:pPr>
                        </w:p>
                        <w:p w14:paraId="2C6E9FAF" w14:textId="77777777" w:rsidR="001943AC" w:rsidRDefault="001943AC" w:rsidP="007870E4">
                          <w:pPr>
                            <w:rPr>
                              <w:color w:val="1B4B77"/>
                              <w:lang w:val="en-GB"/>
                            </w:rPr>
                          </w:pPr>
                        </w:p>
                        <w:p w14:paraId="2AF0CC4D" w14:textId="77777777" w:rsidR="001943AC" w:rsidRPr="00A9743E" w:rsidRDefault="001943AC" w:rsidP="007870E4">
                          <w:pPr>
                            <w:rPr>
                              <w:color w:val="1B4B77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lang w:val="en-GB"/>
                            </w:rPr>
                            <w:tab/>
                          </w:r>
                        </w:p>
                        <w:p w14:paraId="72DA63A3" w14:textId="77777777" w:rsidR="001943AC" w:rsidRPr="00C93DAF" w:rsidRDefault="001943AC" w:rsidP="007870E4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7EC59C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" filled="f" stroked="f">
              <v:textbox>
                <w:txbxContent>
                  <w:p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  <w:lang w:val="en-GB"/>
                      </w:rPr>
                    </w:pPr>
                  </w:p>
                  <w:p w:rsidR="007870E4" w:rsidRPr="00A9743E" w:rsidRDefault="007870E4" w:rsidP="007870E4">
                    <w:pPr>
                      <w:rPr>
                        <w:b/>
                        <w:color w:val="1B4B77"/>
                        <w:lang w:val="en-GB"/>
                      </w:rPr>
                    </w:pPr>
                  </w:p>
                  <w:p w:rsidR="007870E4" w:rsidRDefault="007870E4" w:rsidP="007870E4">
                    <w:pPr>
                      <w:rPr>
                        <w:color w:val="1B4B77"/>
                        <w:lang w:val="en-GB"/>
                      </w:rPr>
                    </w:pPr>
                  </w:p>
                  <w:p w:rsidR="007870E4" w:rsidRPr="00A9743E" w:rsidRDefault="007870E4" w:rsidP="007870E4">
                    <w:pPr>
                      <w:rPr>
                        <w:color w:val="1B4B77"/>
                        <w:lang w:val="en-GB"/>
                      </w:rPr>
                    </w:pPr>
                    <w:r w:rsidRPr="00A9743E">
                      <w:rPr>
                        <w:color w:val="1B4B77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lang w:val="en-GB"/>
                      </w:rPr>
                      <w:tab/>
                    </w:r>
                  </w:p>
                  <w:p w:rsidR="007870E4" w:rsidRPr="00C93DAF" w:rsidRDefault="007870E4" w:rsidP="007870E4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F5823F" wp14:editId="57926E65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EDA2D10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5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27A20BC8" wp14:editId="0EAAD180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EE1055" w14:textId="77777777" w:rsidR="001943AC" w:rsidRDefault="001943AC">
    <w:pPr>
      <w:pStyle w:val="Header"/>
      <w:rPr>
        <w:lang w:val="en-GB"/>
      </w:rPr>
    </w:pPr>
  </w:p>
  <w:p w14:paraId="0EF57123" w14:textId="77777777" w:rsidR="001943AC" w:rsidRDefault="001943AC">
    <w:pPr>
      <w:pStyle w:val="Header"/>
      <w:rPr>
        <w:lang w:val="en-GB"/>
      </w:rPr>
    </w:pPr>
  </w:p>
  <w:p w14:paraId="790200B0" w14:textId="77777777" w:rsidR="001943AC" w:rsidRDefault="001943AC">
    <w:pPr>
      <w:pStyle w:val="Header"/>
      <w:rPr>
        <w:lang w:val="en-GB"/>
      </w:rPr>
    </w:pPr>
  </w:p>
  <w:p w14:paraId="5CE149E2" w14:textId="77777777" w:rsidR="001943AC" w:rsidRPr="007870E4" w:rsidRDefault="001943AC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16"/>
    <w:rsid w:val="000204D1"/>
    <w:rsid w:val="00123D6F"/>
    <w:rsid w:val="001943AC"/>
    <w:rsid w:val="001D4828"/>
    <w:rsid w:val="0029343E"/>
    <w:rsid w:val="003111CD"/>
    <w:rsid w:val="00344A50"/>
    <w:rsid w:val="0035590D"/>
    <w:rsid w:val="00357E7A"/>
    <w:rsid w:val="00393CBA"/>
    <w:rsid w:val="004A459E"/>
    <w:rsid w:val="004F561D"/>
    <w:rsid w:val="00522942"/>
    <w:rsid w:val="00564174"/>
    <w:rsid w:val="005E2899"/>
    <w:rsid w:val="00704301"/>
    <w:rsid w:val="00720BC0"/>
    <w:rsid w:val="007870E4"/>
    <w:rsid w:val="007A20DA"/>
    <w:rsid w:val="008009A7"/>
    <w:rsid w:val="008024FB"/>
    <w:rsid w:val="00820307"/>
    <w:rsid w:val="008E25ED"/>
    <w:rsid w:val="008F569D"/>
    <w:rsid w:val="00A12416"/>
    <w:rsid w:val="00A56783"/>
    <w:rsid w:val="00AE6D6D"/>
    <w:rsid w:val="00B4372A"/>
    <w:rsid w:val="00B73943"/>
    <w:rsid w:val="00BE140B"/>
    <w:rsid w:val="00C059B5"/>
    <w:rsid w:val="00C5062C"/>
    <w:rsid w:val="00D01028"/>
    <w:rsid w:val="00D02F59"/>
    <w:rsid w:val="00D7659C"/>
    <w:rsid w:val="00ED7E77"/>
    <w:rsid w:val="00EF040F"/>
    <w:rsid w:val="00F56F5A"/>
    <w:rsid w:val="00F75F23"/>
    <w:rsid w:val="00F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063387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41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styleId="BalloonText">
    <w:name w:val="Balloon Text"/>
    <w:basedOn w:val="Normal"/>
    <w:link w:val="BalloonTextChar"/>
    <w:uiPriority w:val="99"/>
    <w:semiHidden/>
    <w:unhideWhenUsed/>
    <w:rsid w:val="00F5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F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41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styleId="BalloonText">
    <w:name w:val="Balloon Text"/>
    <w:basedOn w:val="Normal"/>
    <w:link w:val="BalloonTextChar"/>
    <w:uiPriority w:val="99"/>
    <w:semiHidden/>
    <w:unhideWhenUsed/>
    <w:rsid w:val="00F56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F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%20Mace\Documents\Custom%20Office%20Templates\Bledlow%20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Bledlow School letterhead</Template>
  <TotalTime>0</TotalTime>
  <Pages>2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Mace</dc:creator>
  <cp:lastModifiedBy>Barbara Rankin</cp:lastModifiedBy>
  <cp:revision>2</cp:revision>
  <cp:lastPrinted>2017-09-13T16:31:00Z</cp:lastPrinted>
  <dcterms:created xsi:type="dcterms:W3CDTF">2018-09-11T17:29:00Z</dcterms:created>
  <dcterms:modified xsi:type="dcterms:W3CDTF">2018-09-11T17:29:00Z</dcterms:modified>
</cp:coreProperties>
</file>